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BCF55" w14:textId="77777777" w:rsidR="0019469B" w:rsidRPr="001262B6" w:rsidRDefault="0019469B" w:rsidP="0019469B">
      <w:pPr>
        <w:jc w:val="center"/>
        <w:rPr>
          <w:rFonts w:ascii="Arial Narrow" w:hAnsi="Arial Narrow"/>
        </w:rPr>
      </w:pPr>
      <w:r w:rsidRPr="001262B6">
        <w:rPr>
          <w:rFonts w:ascii="Arial Narrow" w:hAnsi="Arial Narrow"/>
        </w:rPr>
        <w:t>Rental Request Form</w:t>
      </w:r>
    </w:p>
    <w:tbl>
      <w:tblPr>
        <w:tblStyle w:val="TableGrid"/>
        <w:tblpPr w:leftFromText="181" w:rightFromText="181" w:vertAnchor="text" w:tblpY="1"/>
        <w:tblW w:w="502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1397"/>
        <w:gridCol w:w="573"/>
        <w:gridCol w:w="1797"/>
        <w:gridCol w:w="504"/>
        <w:gridCol w:w="1495"/>
        <w:gridCol w:w="2850"/>
      </w:tblGrid>
      <w:tr w:rsidR="006B0917" w:rsidRPr="001262B6" w14:paraId="50C5ADEB" w14:textId="77777777" w:rsidTr="006B0917">
        <w:trPr>
          <w:trHeight w:val="274"/>
        </w:trPr>
        <w:sdt>
          <w:sdtPr>
            <w:rPr>
              <w:rFonts w:ascii="Arial Narrow" w:hAnsi="Arial Narrow"/>
            </w:rPr>
            <w:id w:val="1621259925"/>
            <w:placeholder>
              <w:docPart w:val="20A3406DA04F404D96D1E235449B1A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0" w:type="pct"/>
                <w:gridSpan w:val="2"/>
                <w:vAlign w:val="bottom"/>
              </w:tcPr>
              <w:p w14:paraId="4A7DC5E5" w14:textId="77777777" w:rsidR="00C9238F" w:rsidRPr="001262B6" w:rsidRDefault="00C96307" w:rsidP="004C5243">
                <w:pPr>
                  <w:spacing w:before="240"/>
                  <w:rPr>
                    <w:rFonts w:ascii="Arial Narrow" w:hAnsi="Arial Narrow"/>
                  </w:rPr>
                </w:pPr>
                <w:r w:rsidRPr="001262B6">
                  <w:rPr>
                    <w:rFonts w:ascii="Arial Narrow" w:hAnsi="Arial Narrow"/>
                  </w:rPr>
                  <w:t>First Name</w:t>
                </w:r>
              </w:p>
            </w:tc>
          </w:sdtContent>
        </w:sdt>
        <w:tc>
          <w:tcPr>
            <w:tcW w:w="3840" w:type="pct"/>
            <w:gridSpan w:val="5"/>
            <w:tcBorders>
              <w:bottom w:val="single" w:sz="4" w:space="0" w:color="auto"/>
            </w:tcBorders>
            <w:vAlign w:val="bottom"/>
          </w:tcPr>
          <w:p w14:paraId="561DD01C" w14:textId="77777777" w:rsidR="00C9238F" w:rsidRPr="001262B6" w:rsidRDefault="00C9238F" w:rsidP="004C5243">
            <w:pPr>
              <w:spacing w:before="240"/>
              <w:rPr>
                <w:rFonts w:ascii="Arial Narrow" w:hAnsi="Arial Narrow"/>
              </w:rPr>
            </w:pPr>
          </w:p>
        </w:tc>
      </w:tr>
      <w:tr w:rsidR="006B0917" w:rsidRPr="001262B6" w14:paraId="1AA3801F" w14:textId="77777777" w:rsidTr="006B0917">
        <w:trPr>
          <w:trHeight w:val="263"/>
        </w:trPr>
        <w:sdt>
          <w:sdtPr>
            <w:rPr>
              <w:rFonts w:ascii="Arial Narrow" w:hAnsi="Arial Narrow"/>
            </w:rPr>
            <w:id w:val="-1470592894"/>
            <w:placeholder>
              <w:docPart w:val="01C5872D168B414996B2729A5B18BA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0" w:type="pct"/>
                <w:gridSpan w:val="2"/>
                <w:vAlign w:val="bottom"/>
              </w:tcPr>
              <w:p w14:paraId="4AADF1DA" w14:textId="77777777" w:rsidR="00C9238F" w:rsidRPr="001262B6" w:rsidRDefault="00C96307" w:rsidP="004C5243">
                <w:pPr>
                  <w:spacing w:before="240"/>
                  <w:rPr>
                    <w:rFonts w:ascii="Arial Narrow" w:hAnsi="Arial Narrow"/>
                  </w:rPr>
                </w:pPr>
                <w:r w:rsidRPr="001262B6">
                  <w:rPr>
                    <w:rFonts w:ascii="Arial Narrow" w:hAnsi="Arial Narrow"/>
                  </w:rPr>
                  <w:t>Last Name</w:t>
                </w:r>
              </w:p>
            </w:tc>
          </w:sdtContent>
        </w:sdt>
        <w:tc>
          <w:tcPr>
            <w:tcW w:w="3840" w:type="pct"/>
            <w:gridSpan w:val="5"/>
            <w:tcBorders>
              <w:bottom w:val="single" w:sz="4" w:space="0" w:color="auto"/>
            </w:tcBorders>
            <w:vAlign w:val="bottom"/>
          </w:tcPr>
          <w:p w14:paraId="0E241E1A" w14:textId="77777777" w:rsidR="00C9238F" w:rsidRPr="001262B6" w:rsidRDefault="00C9238F" w:rsidP="004C5243">
            <w:pPr>
              <w:spacing w:before="240"/>
              <w:rPr>
                <w:rFonts w:ascii="Arial Narrow" w:hAnsi="Arial Narrow"/>
              </w:rPr>
            </w:pPr>
          </w:p>
        </w:tc>
      </w:tr>
      <w:tr w:rsidR="004C5243" w:rsidRPr="001262B6" w14:paraId="4EB9F411" w14:textId="77777777" w:rsidTr="006B0917">
        <w:trPr>
          <w:trHeight w:val="263"/>
        </w:trPr>
        <w:sdt>
          <w:sdtPr>
            <w:rPr>
              <w:rFonts w:ascii="Arial Narrow" w:hAnsi="Arial Narrow"/>
            </w:rPr>
            <w:id w:val="83577009"/>
            <w:placeholder>
              <w:docPart w:val="BBE71ADFB7FD44EA95C9720E14EA0C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0" w:type="pct"/>
                <w:gridSpan w:val="2"/>
                <w:vAlign w:val="bottom"/>
              </w:tcPr>
              <w:p w14:paraId="0D76F357" w14:textId="77777777" w:rsidR="00576892" w:rsidRPr="001262B6" w:rsidRDefault="00576892" w:rsidP="004C5243">
                <w:pPr>
                  <w:spacing w:before="240"/>
                  <w:rPr>
                    <w:rFonts w:ascii="Arial Narrow" w:hAnsi="Arial Narrow"/>
                  </w:rPr>
                </w:pPr>
                <w:r w:rsidRPr="001262B6">
                  <w:rPr>
                    <w:rFonts w:ascii="Arial Narrow" w:hAnsi="Arial Narrow"/>
                  </w:rPr>
                  <w:t>Home Phone</w:t>
                </w:r>
              </w:p>
            </w:tc>
          </w:sdtContent>
        </w:sdt>
        <w:tc>
          <w:tcPr>
            <w:tcW w:w="1529" w:type="pct"/>
            <w:gridSpan w:val="3"/>
            <w:tcBorders>
              <w:bottom w:val="single" w:sz="4" w:space="0" w:color="auto"/>
            </w:tcBorders>
            <w:vAlign w:val="bottom"/>
          </w:tcPr>
          <w:p w14:paraId="27620E6C" w14:textId="77777777" w:rsidR="00576892" w:rsidRPr="001262B6" w:rsidRDefault="00576892" w:rsidP="004C5243">
            <w:pPr>
              <w:spacing w:before="240"/>
              <w:rPr>
                <w:rFonts w:ascii="Arial Narrow" w:hAnsi="Arial Narrow"/>
              </w:rPr>
            </w:pPr>
          </w:p>
        </w:tc>
        <w:sdt>
          <w:sdtPr>
            <w:rPr>
              <w:rFonts w:ascii="Arial Narrow" w:hAnsi="Arial Narrow"/>
            </w:rPr>
            <w:id w:val="-1074967882"/>
            <w:placeholder>
              <w:docPart w:val="AE41922E84C64E0F922FAD84924145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5" w:type="pct"/>
                <w:vAlign w:val="bottom"/>
              </w:tcPr>
              <w:p w14:paraId="77D01973" w14:textId="77777777" w:rsidR="00576892" w:rsidRPr="001262B6" w:rsidRDefault="00576892" w:rsidP="004C5243">
                <w:pPr>
                  <w:rPr>
                    <w:rFonts w:ascii="Arial Narrow" w:hAnsi="Arial Narrow"/>
                  </w:rPr>
                </w:pPr>
                <w:r w:rsidRPr="001262B6">
                  <w:rPr>
                    <w:rFonts w:ascii="Arial Narrow" w:hAnsi="Arial Narrow"/>
                  </w:rPr>
                  <w:t>Cell Phone</w:t>
                </w:r>
              </w:p>
            </w:tc>
          </w:sdtContent>
        </w:sdt>
        <w:tc>
          <w:tcPr>
            <w:tcW w:w="1515" w:type="pct"/>
            <w:tcBorders>
              <w:bottom w:val="single" w:sz="4" w:space="0" w:color="auto"/>
            </w:tcBorders>
            <w:vAlign w:val="bottom"/>
          </w:tcPr>
          <w:p w14:paraId="056D5747" w14:textId="77777777" w:rsidR="00576892" w:rsidRPr="001262B6" w:rsidRDefault="00576892" w:rsidP="004C5243">
            <w:pPr>
              <w:spacing w:before="240"/>
              <w:rPr>
                <w:rFonts w:ascii="Arial Narrow" w:hAnsi="Arial Narrow"/>
              </w:rPr>
            </w:pPr>
          </w:p>
        </w:tc>
      </w:tr>
      <w:tr w:rsidR="006B0917" w:rsidRPr="001262B6" w14:paraId="5F1B63D0" w14:textId="77777777" w:rsidTr="006B0917">
        <w:trPr>
          <w:trHeight w:val="263"/>
        </w:trPr>
        <w:sdt>
          <w:sdtPr>
            <w:rPr>
              <w:rFonts w:ascii="Arial Narrow" w:hAnsi="Arial Narrow"/>
            </w:rPr>
            <w:id w:val="-965116832"/>
            <w:placeholder>
              <w:docPart w:val="AA9943842964445D9E05907267ECF1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0" w:type="pct"/>
                <w:gridSpan w:val="2"/>
                <w:vAlign w:val="bottom"/>
              </w:tcPr>
              <w:p w14:paraId="4ED50FA2" w14:textId="77777777" w:rsidR="00C9238F" w:rsidRPr="001262B6" w:rsidRDefault="00C96307" w:rsidP="004C5243">
                <w:pPr>
                  <w:spacing w:before="240"/>
                  <w:rPr>
                    <w:rFonts w:ascii="Arial Narrow" w:hAnsi="Arial Narrow"/>
                  </w:rPr>
                </w:pPr>
                <w:r w:rsidRPr="001262B6">
                  <w:rPr>
                    <w:rFonts w:ascii="Arial Narrow" w:hAnsi="Arial Narrow"/>
                  </w:rPr>
                  <w:t>Email</w:t>
                </w:r>
              </w:p>
            </w:tc>
          </w:sdtContent>
        </w:sdt>
        <w:tc>
          <w:tcPr>
            <w:tcW w:w="3840" w:type="pct"/>
            <w:gridSpan w:val="5"/>
            <w:tcBorders>
              <w:bottom w:val="single" w:sz="4" w:space="0" w:color="auto"/>
            </w:tcBorders>
            <w:vAlign w:val="bottom"/>
          </w:tcPr>
          <w:p w14:paraId="5EC5A36D" w14:textId="77777777" w:rsidR="00C9238F" w:rsidRPr="001262B6" w:rsidRDefault="00C9238F" w:rsidP="004C5243">
            <w:pPr>
              <w:spacing w:before="240"/>
              <w:rPr>
                <w:rFonts w:ascii="Arial Narrow" w:hAnsi="Arial Narrow"/>
              </w:rPr>
            </w:pPr>
          </w:p>
        </w:tc>
      </w:tr>
      <w:tr w:rsidR="00C9238F" w:rsidRPr="001262B6" w14:paraId="46E830A3" w14:textId="77777777" w:rsidTr="006B0917">
        <w:trPr>
          <w:trHeight w:val="38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38D10CE3" w14:textId="77777777" w:rsidR="00C9238F" w:rsidRPr="001262B6" w:rsidRDefault="00C9238F" w:rsidP="004C5243">
            <w:pPr>
              <w:rPr>
                <w:rFonts w:ascii="Arial Narrow" w:hAnsi="Arial Narrow"/>
                <w:b/>
              </w:rPr>
            </w:pPr>
          </w:p>
        </w:tc>
      </w:tr>
      <w:tr w:rsidR="006B0917" w:rsidRPr="001262B6" w14:paraId="3318E4F8" w14:textId="77777777" w:rsidTr="006B0917">
        <w:trPr>
          <w:trHeight w:val="274"/>
        </w:trPr>
        <w:tc>
          <w:tcPr>
            <w:tcW w:w="2421" w:type="pct"/>
            <w:gridSpan w:val="4"/>
            <w:vAlign w:val="bottom"/>
          </w:tcPr>
          <w:p w14:paraId="549EC4B1" w14:textId="77777777" w:rsidR="00C9238F" w:rsidRPr="001262B6" w:rsidRDefault="0019469B" w:rsidP="004C5243">
            <w:pPr>
              <w:spacing w:before="240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Month Rental Budget (excluding utilities)</w:t>
            </w:r>
          </w:p>
        </w:tc>
        <w:tc>
          <w:tcPr>
            <w:tcW w:w="2579" w:type="pct"/>
            <w:gridSpan w:val="3"/>
            <w:tcBorders>
              <w:bottom w:val="single" w:sz="4" w:space="0" w:color="auto"/>
            </w:tcBorders>
            <w:vAlign w:val="bottom"/>
          </w:tcPr>
          <w:p w14:paraId="69EC8E38" w14:textId="77777777" w:rsidR="00C9238F" w:rsidRPr="001262B6" w:rsidRDefault="00C9238F" w:rsidP="004C5243">
            <w:pPr>
              <w:spacing w:before="240"/>
              <w:rPr>
                <w:rFonts w:ascii="Arial Narrow" w:hAnsi="Arial Narrow"/>
              </w:rPr>
            </w:pPr>
          </w:p>
        </w:tc>
      </w:tr>
      <w:tr w:rsidR="00C9238F" w:rsidRPr="001262B6" w14:paraId="00A7804A" w14:textId="77777777" w:rsidTr="006B0917">
        <w:trPr>
          <w:trHeight w:val="405"/>
        </w:trPr>
        <w:tc>
          <w:tcPr>
            <w:tcW w:w="5000" w:type="pct"/>
            <w:gridSpan w:val="7"/>
            <w:vAlign w:val="bottom"/>
          </w:tcPr>
          <w:p w14:paraId="5D14C3C7" w14:textId="77777777" w:rsidR="00C9238F" w:rsidRPr="001262B6" w:rsidRDefault="0019469B" w:rsidP="004C5243">
            <w:pPr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Preferences and Restrictions:</w:t>
            </w:r>
          </w:p>
        </w:tc>
      </w:tr>
      <w:tr w:rsidR="004C5243" w:rsidRPr="001262B6" w14:paraId="67977F0F" w14:textId="77777777" w:rsidTr="006B0917">
        <w:trPr>
          <w:trHeight w:val="211"/>
        </w:trPr>
        <w:tc>
          <w:tcPr>
            <w:tcW w:w="1465" w:type="pct"/>
            <w:gridSpan w:val="3"/>
            <w:vAlign w:val="bottom"/>
          </w:tcPr>
          <w:p w14:paraId="34F145F0" w14:textId="77777777" w:rsidR="00C9238F" w:rsidRPr="001262B6" w:rsidRDefault="00D432ED" w:rsidP="004C5243">
            <w:pPr>
              <w:spacing w:before="120"/>
              <w:ind w:left="69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Date Required</w:t>
            </w:r>
          </w:p>
        </w:tc>
        <w:tc>
          <w:tcPr>
            <w:tcW w:w="3535" w:type="pct"/>
            <w:gridSpan w:val="4"/>
            <w:tcBorders>
              <w:bottom w:val="single" w:sz="4" w:space="0" w:color="auto"/>
            </w:tcBorders>
            <w:vAlign w:val="bottom"/>
          </w:tcPr>
          <w:p w14:paraId="2714E4BA" w14:textId="77777777" w:rsidR="00C9238F" w:rsidRPr="001262B6" w:rsidRDefault="00C9238F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4C5243" w:rsidRPr="001262B6" w14:paraId="049377C3" w14:textId="77777777" w:rsidTr="006B0917">
        <w:trPr>
          <w:trHeight w:val="211"/>
        </w:trPr>
        <w:tc>
          <w:tcPr>
            <w:tcW w:w="1465" w:type="pct"/>
            <w:gridSpan w:val="3"/>
            <w:vAlign w:val="bottom"/>
          </w:tcPr>
          <w:p w14:paraId="39F24F95" w14:textId="77777777" w:rsidR="00C9238F" w:rsidRPr="001262B6" w:rsidRDefault="00D432ED" w:rsidP="004C5243">
            <w:pPr>
              <w:spacing w:before="120"/>
              <w:ind w:left="698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Location</w:t>
            </w:r>
          </w:p>
        </w:tc>
        <w:tc>
          <w:tcPr>
            <w:tcW w:w="35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E3E34B" w14:textId="77777777" w:rsidR="00C9238F" w:rsidRPr="001262B6" w:rsidRDefault="00C9238F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D432ED" w:rsidRPr="001262B6" w14:paraId="015CD59C" w14:textId="77777777" w:rsidTr="006B0917">
        <w:trPr>
          <w:trHeight w:val="211"/>
        </w:trPr>
        <w:tc>
          <w:tcPr>
            <w:tcW w:w="1465" w:type="pct"/>
            <w:gridSpan w:val="3"/>
            <w:vAlign w:val="bottom"/>
          </w:tcPr>
          <w:p w14:paraId="28661A34" w14:textId="77777777" w:rsidR="00D432ED" w:rsidRPr="001262B6" w:rsidRDefault="00D432ED" w:rsidP="004C5243">
            <w:pPr>
              <w:spacing w:before="120"/>
              <w:ind w:left="698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# Rooms</w:t>
            </w:r>
          </w:p>
        </w:tc>
        <w:tc>
          <w:tcPr>
            <w:tcW w:w="35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0816BA" w14:textId="77777777" w:rsidR="00D432ED" w:rsidRPr="001262B6" w:rsidRDefault="00D432ED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4C5243" w:rsidRPr="001262B6" w14:paraId="7180F99C" w14:textId="77777777" w:rsidTr="006B0917">
        <w:trPr>
          <w:trHeight w:val="200"/>
        </w:trPr>
        <w:tc>
          <w:tcPr>
            <w:tcW w:w="1465" w:type="pct"/>
            <w:gridSpan w:val="3"/>
            <w:vAlign w:val="bottom"/>
          </w:tcPr>
          <w:p w14:paraId="617B74D9" w14:textId="77777777" w:rsidR="00C9238F" w:rsidRPr="001262B6" w:rsidRDefault="0019469B" w:rsidP="004C5243">
            <w:pPr>
              <w:spacing w:before="120"/>
              <w:ind w:left="698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Type of Dwelling</w:t>
            </w:r>
          </w:p>
        </w:tc>
        <w:tc>
          <w:tcPr>
            <w:tcW w:w="35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3E84FE" w14:textId="77777777" w:rsidR="00C9238F" w:rsidRPr="001262B6" w:rsidRDefault="00C9238F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4C5243" w:rsidRPr="001262B6" w14:paraId="63891487" w14:textId="77777777" w:rsidTr="006B0917">
        <w:trPr>
          <w:trHeight w:val="211"/>
        </w:trPr>
        <w:tc>
          <w:tcPr>
            <w:tcW w:w="1465" w:type="pct"/>
            <w:gridSpan w:val="3"/>
            <w:vAlign w:val="bottom"/>
          </w:tcPr>
          <w:p w14:paraId="7BF4C0BE" w14:textId="77777777" w:rsidR="00C9238F" w:rsidRPr="001262B6" w:rsidRDefault="0019469B" w:rsidP="004C5243">
            <w:pPr>
              <w:spacing w:before="120"/>
              <w:ind w:left="698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Amenities</w:t>
            </w:r>
          </w:p>
        </w:tc>
        <w:tc>
          <w:tcPr>
            <w:tcW w:w="35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932897" w14:textId="77777777" w:rsidR="00C9238F" w:rsidRPr="001262B6" w:rsidRDefault="00C9238F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4C5243" w:rsidRPr="001262B6" w14:paraId="61E45339" w14:textId="77777777" w:rsidTr="006B0917">
        <w:trPr>
          <w:trHeight w:val="211"/>
        </w:trPr>
        <w:tc>
          <w:tcPr>
            <w:tcW w:w="1465" w:type="pct"/>
            <w:gridSpan w:val="3"/>
            <w:vAlign w:val="bottom"/>
          </w:tcPr>
          <w:p w14:paraId="1CE559A2" w14:textId="77777777" w:rsidR="00C9238F" w:rsidRPr="001262B6" w:rsidRDefault="0019469B" w:rsidP="004C5243">
            <w:pPr>
              <w:spacing w:before="120"/>
              <w:ind w:left="698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Extras</w:t>
            </w:r>
          </w:p>
        </w:tc>
        <w:tc>
          <w:tcPr>
            <w:tcW w:w="35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AC667B" w14:textId="77777777" w:rsidR="00C9238F" w:rsidRPr="001262B6" w:rsidRDefault="00C9238F" w:rsidP="004C5243">
            <w:pPr>
              <w:spacing w:before="120"/>
              <w:rPr>
                <w:rFonts w:ascii="Arial Narrow" w:hAnsi="Arial Narrow"/>
              </w:rPr>
            </w:pPr>
          </w:p>
        </w:tc>
      </w:tr>
      <w:tr w:rsidR="006B0917" w:rsidRPr="001262B6" w14:paraId="2A8FD34C" w14:textId="77777777" w:rsidTr="006B0917">
        <w:trPr>
          <w:trHeight w:val="147"/>
        </w:trPr>
        <w:tc>
          <w:tcPr>
            <w:tcW w:w="1465" w:type="pct"/>
            <w:gridSpan w:val="3"/>
            <w:vAlign w:val="bottom"/>
          </w:tcPr>
          <w:p w14:paraId="0F59AA0C" w14:textId="77777777" w:rsidR="00C9238F" w:rsidRPr="001262B6" w:rsidRDefault="00C9238F" w:rsidP="004C5243">
            <w:pPr>
              <w:rPr>
                <w:rFonts w:ascii="Arial Narrow" w:hAnsi="Arial Narrow"/>
                <w:b/>
              </w:rPr>
            </w:pPr>
          </w:p>
        </w:tc>
        <w:tc>
          <w:tcPr>
            <w:tcW w:w="3535" w:type="pct"/>
            <w:gridSpan w:val="4"/>
            <w:vAlign w:val="bottom"/>
          </w:tcPr>
          <w:p w14:paraId="7DDD36E4" w14:textId="77777777" w:rsidR="00C9238F" w:rsidRPr="001262B6" w:rsidRDefault="00C9238F" w:rsidP="004C5243">
            <w:pPr>
              <w:rPr>
                <w:rFonts w:ascii="Arial Narrow" w:hAnsi="Arial Narrow"/>
                <w:b/>
              </w:rPr>
            </w:pPr>
          </w:p>
        </w:tc>
      </w:tr>
      <w:tr w:rsidR="00C9238F" w:rsidRPr="001262B6" w14:paraId="55795489" w14:textId="77777777" w:rsidTr="006B0917">
        <w:trPr>
          <w:trHeight w:val="2805"/>
        </w:trPr>
        <w:tc>
          <w:tcPr>
            <w:tcW w:w="5000" w:type="pct"/>
            <w:gridSpan w:val="7"/>
            <w:vAlign w:val="bottom"/>
          </w:tcPr>
          <w:p w14:paraId="6AA9D7DC" w14:textId="77777777" w:rsidR="00C9238F" w:rsidRPr="001262B6" w:rsidRDefault="00D33374" w:rsidP="004C5243">
            <w:pPr>
              <w:spacing w:before="240"/>
              <w:rPr>
                <w:rFonts w:ascii="Arial Narrow" w:hAnsi="Arial Narrow"/>
              </w:rPr>
            </w:pPr>
            <w:r w:rsidRPr="001262B6">
              <w:rPr>
                <w:rFonts w:ascii="Arial Narrow" w:hAnsi="Arial Narrow"/>
              </w:rPr>
              <w:t>Additional details and requests can be added below:</w:t>
            </w:r>
          </w:p>
          <w:p w14:paraId="10CAF72E" w14:textId="77777777" w:rsidR="004C5243" w:rsidRPr="001262B6" w:rsidRDefault="004C5243" w:rsidP="006B0917">
            <w:pPr>
              <w:spacing w:before="120"/>
              <w:rPr>
                <w:rFonts w:ascii="Arial Narrow" w:hAnsi="Arial Narrow"/>
              </w:rPr>
            </w:pPr>
            <w:r w:rsidRPr="004C5243">
              <w:rPr>
                <w:rFonts w:ascii="Arial Narrow" w:hAnsi="Arial Narrow"/>
                <w:noProof/>
                <w:lang w:val="en-CA" w:eastAsia="en-CA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1" layoutInCell="1" allowOverlap="1" wp14:anchorId="6995ECC1" wp14:editId="37A8AAB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502285</wp:posOffset>
                      </wp:positionV>
                      <wp:extent cx="5914390" cy="2188845"/>
                      <wp:effectExtent l="0" t="0" r="10160" b="209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14390" cy="21888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371192908"/>
                                    <w:placeholder>
                                      <w:docPart w:val="DefaultPlaceholder_1081868574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533C84F8" w14:textId="77777777" w:rsidR="004C5243" w:rsidRDefault="006B0917">
                                      <w:r w:rsidRPr="00046537">
                                        <w:rPr>
                                          <w:rStyle w:val="PlaceholderText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4pt;margin-top:39.55pt;width:465.7pt;height:17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">
                      <v:textbox>
                        <w:txbxContent>
                          <w:sdt>
                            <w:sdtPr>
                              <w:id w:val="371192908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4C5243" w:rsidRDefault="006B0917">
                                <w:r w:rsidRPr="00046537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D33374" w:rsidRPr="001262B6">
              <w:rPr>
                <w:rFonts w:ascii="Arial Narrow" w:hAnsi="Arial Narrow"/>
              </w:rPr>
              <w:t>(e.g. no stairs please, bad knees)</w:t>
            </w:r>
          </w:p>
        </w:tc>
      </w:tr>
      <w:tr w:rsidR="006B0917" w:rsidRPr="001262B6" w14:paraId="5676FF30" w14:textId="77777777" w:rsidTr="006B0917">
        <w:trPr>
          <w:trHeight w:val="390"/>
        </w:trPr>
        <w:tc>
          <w:tcPr>
            <w:tcW w:w="417" w:type="pct"/>
            <w:vAlign w:val="bottom"/>
          </w:tcPr>
          <w:p w14:paraId="2AACE7C8" w14:textId="77777777" w:rsidR="008B0E32" w:rsidRPr="001262B6" w:rsidRDefault="008B0E32" w:rsidP="004C5243">
            <w:pPr>
              <w:spacing w:before="480"/>
              <w:rPr>
                <w:rFonts w:ascii="Arial Narrow" w:hAnsi="Arial Narrow"/>
              </w:rPr>
            </w:pPr>
          </w:p>
        </w:tc>
        <w:tc>
          <w:tcPr>
            <w:tcW w:w="4583" w:type="pct"/>
            <w:gridSpan w:val="6"/>
            <w:vAlign w:val="bottom"/>
          </w:tcPr>
          <w:p w14:paraId="4644BF98" w14:textId="77777777" w:rsidR="008B0E32" w:rsidRPr="001262B6" w:rsidRDefault="008B0E32" w:rsidP="006B0917">
            <w:pPr>
              <w:rPr>
                <w:rFonts w:ascii="Arial Narrow" w:hAnsi="Arial Narrow"/>
              </w:rPr>
            </w:pPr>
          </w:p>
        </w:tc>
      </w:tr>
    </w:tbl>
    <w:p w14:paraId="2E28AD87" w14:textId="77777777" w:rsidR="00C9238F" w:rsidRPr="00003212" w:rsidRDefault="00C9238F" w:rsidP="006B0917">
      <w:pPr>
        <w:pStyle w:val="NoSpacing"/>
      </w:pPr>
    </w:p>
    <w:sectPr w:rsidR="00C9238F" w:rsidRPr="00003212" w:rsidSect="005768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1A100" w14:textId="77777777" w:rsidR="008D20CA" w:rsidRDefault="008D20CA" w:rsidP="00C9238F">
      <w:pPr>
        <w:spacing w:after="0" w:line="240" w:lineRule="auto"/>
      </w:pPr>
      <w:r>
        <w:separator/>
      </w:r>
    </w:p>
  </w:endnote>
  <w:endnote w:type="continuationSeparator" w:id="0">
    <w:p w14:paraId="7A2C9896" w14:textId="77777777" w:rsidR="008D20CA" w:rsidRDefault="008D20C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D30B6F8-A67C-4956-ADEC-0929750BAD92}"/>
    <w:embedBold r:id="rId2" w:fontKey="{5609142D-E5BD-4A38-B1D8-AA061D2CCA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C100ABB-A3A6-4373-BEB7-E93AD22EEF9F}"/>
    <w:embedBold r:id="rId4" w:fontKey="{3EB2471C-3475-428A-A097-F4B2B8062496}"/>
    <w:embedItalic r:id="rId5" w:fontKey="{BEEC1FDE-1452-41D1-8605-7571DF9270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AA6DE2-8184-496C-9618-9A9BFC9DE00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1C8C0C6-3C22-49F9-BD5D-367781AA754C}"/>
    <w:embedBold r:id="rId8" w:fontKey="{BEE05042-8541-48A0-82A3-3581F830C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1B7D7" w14:textId="77777777" w:rsidR="00726546" w:rsidRDefault="007265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D8130" w14:textId="3B1F1868" w:rsidR="006B0917" w:rsidRPr="006B0917" w:rsidRDefault="006B0917" w:rsidP="006B0917">
    <w:pPr>
      <w:pStyle w:val="Footer"/>
      <w:jc w:val="center"/>
      <w:rPr>
        <w:rFonts w:ascii="Arial Narrow" w:hAnsi="Arial Narrow"/>
        <w:sz w:val="28"/>
        <w:szCs w:val="28"/>
      </w:rPr>
    </w:pPr>
    <w:r w:rsidRPr="006B0917">
      <w:rPr>
        <w:rFonts w:ascii="Arial Narrow" w:hAnsi="Arial Narrow"/>
        <w:sz w:val="28"/>
        <w:szCs w:val="28"/>
      </w:rPr>
      <w:t xml:space="preserve">Email this form to </w:t>
    </w:r>
    <w:hyperlink r:id="rId1" w:history="1">
      <w:r w:rsidRPr="006B0917">
        <w:rPr>
          <w:rStyle w:val="Hyperlink"/>
          <w:rFonts w:ascii="Arial Narrow" w:hAnsi="Arial Narrow"/>
          <w:sz w:val="28"/>
          <w:szCs w:val="28"/>
        </w:rPr>
        <w:t>info@harbourviewpm.com</w:t>
      </w:r>
    </w:hyperlink>
  </w:p>
  <w:p w14:paraId="4A11FB4F" w14:textId="77777777" w:rsidR="006B0917" w:rsidRDefault="006B0917" w:rsidP="006B0917">
    <w:pPr>
      <w:pStyle w:val="Footer"/>
      <w:jc w:val="center"/>
    </w:pPr>
    <w:r>
      <w:rPr>
        <w:rFonts w:ascii="Arial Narrow" w:hAnsi="Arial Narrow"/>
        <w:sz w:val="28"/>
        <w:szCs w:val="28"/>
      </w:rPr>
      <w:t>Your information is kept confidential.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83004" w14:textId="77777777" w:rsidR="00726546" w:rsidRDefault="007265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9F8F5" w14:textId="77777777" w:rsidR="008D20CA" w:rsidRDefault="008D20CA" w:rsidP="00C9238F">
      <w:pPr>
        <w:spacing w:after="0" w:line="240" w:lineRule="auto"/>
      </w:pPr>
      <w:r>
        <w:separator/>
      </w:r>
    </w:p>
  </w:footnote>
  <w:footnote w:type="continuationSeparator" w:id="0">
    <w:p w14:paraId="2044D3AC" w14:textId="77777777" w:rsidR="008D20CA" w:rsidRDefault="008D20C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ABCFB3" w14:textId="77777777" w:rsidR="00726546" w:rsidRDefault="007265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D2B83" w14:textId="77777777" w:rsidR="008D20CA" w:rsidRPr="008D20CA" w:rsidRDefault="008D20CA" w:rsidP="008D20CA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  <w:lang w:val="en-CA"/>
      </w:rPr>
    </w:pPr>
    <w:r w:rsidRPr="008D20CA">
      <w:rPr>
        <w:rFonts w:ascii="Calibri" w:eastAsia="Calibri" w:hAnsi="Calibri" w:cs="Times New Roman"/>
        <w:noProof/>
        <w:sz w:val="22"/>
        <w:szCs w:val="22"/>
        <w:lang w:val="en-CA" w:eastAsia="en-CA"/>
      </w:rPr>
      <w:drawing>
        <wp:inline distT="0" distB="0" distL="0" distR="0" wp14:anchorId="523AD07D" wp14:editId="24598711">
          <wp:extent cx="2734563" cy="717167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8" r="148"/>
                  <a:stretch>
                    <a:fillRect/>
                  </a:stretch>
                </pic:blipFill>
                <pic:spPr bwMode="auto">
                  <a:xfrm>
                    <a:off x="0" y="0"/>
                    <a:ext cx="2734563" cy="717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1B3721" w14:textId="77777777" w:rsidR="008D20CA" w:rsidRDefault="008D20CA" w:rsidP="008D20CA">
    <w:pPr>
      <w:tabs>
        <w:tab w:val="center" w:pos="4680"/>
        <w:tab w:val="right" w:pos="9360"/>
      </w:tabs>
      <w:spacing w:after="0" w:line="240" w:lineRule="auto"/>
      <w:jc w:val="center"/>
      <w:rPr>
        <w:rFonts w:ascii="Arial Narrow" w:eastAsia="Calibri" w:hAnsi="Arial Narrow" w:cs="Times New Roman"/>
        <w:color w:val="003A5D"/>
        <w:sz w:val="22"/>
        <w:szCs w:val="22"/>
        <w:lang w:val="en-CA"/>
      </w:rPr>
    </w:pPr>
    <w:r w:rsidRPr="008D20CA">
      <w:rPr>
        <w:rFonts w:ascii="Arial Narrow" w:eastAsia="Calibri" w:hAnsi="Arial Narrow" w:cs="Times New Roman"/>
        <w:color w:val="003A5D"/>
        <w:sz w:val="22"/>
        <w:szCs w:val="22"/>
        <w:lang w:val="en-CA"/>
      </w:rPr>
      <w:t xml:space="preserve">8963 Hwy 93, Midland, ON L4R 4K4 – P: 705 937 0714 – F: 705 805 3251 – </w:t>
    </w:r>
    <w:hyperlink r:id="rId2" w:history="1">
      <w:r w:rsidR="0019469B" w:rsidRPr="00046537">
        <w:rPr>
          <w:rStyle w:val="Hyperlink"/>
          <w:rFonts w:ascii="Arial Narrow" w:eastAsia="Calibri" w:hAnsi="Arial Narrow" w:cs="Times New Roman"/>
          <w:sz w:val="22"/>
          <w:szCs w:val="22"/>
          <w:lang w:val="en-CA"/>
        </w:rPr>
        <w:t>www.harbourviewpm.com</w:t>
      </w:r>
    </w:hyperlink>
  </w:p>
  <w:p w14:paraId="5D1EAE40" w14:textId="77777777" w:rsidR="0019469B" w:rsidRPr="008D20CA" w:rsidRDefault="0019469B" w:rsidP="008D20CA">
    <w:pPr>
      <w:tabs>
        <w:tab w:val="center" w:pos="4680"/>
        <w:tab w:val="right" w:pos="9360"/>
      </w:tabs>
      <w:spacing w:after="0" w:line="240" w:lineRule="auto"/>
      <w:jc w:val="center"/>
      <w:rPr>
        <w:rFonts w:ascii="Arial Narrow" w:eastAsia="Calibri" w:hAnsi="Arial Narrow" w:cs="Times New Roman"/>
        <w:color w:val="003A5D"/>
        <w:sz w:val="22"/>
        <w:szCs w:val="22"/>
        <w:lang w:val="en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3DAD4" w14:textId="77777777" w:rsidR="00726546" w:rsidRDefault="007265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0CA"/>
    <w:rsid w:val="00003212"/>
    <w:rsid w:val="00052382"/>
    <w:rsid w:val="0006568A"/>
    <w:rsid w:val="00065A07"/>
    <w:rsid w:val="00076F0F"/>
    <w:rsid w:val="00084253"/>
    <w:rsid w:val="00090DEE"/>
    <w:rsid w:val="000D1F49"/>
    <w:rsid w:val="001262B6"/>
    <w:rsid w:val="001727CA"/>
    <w:rsid w:val="0019469B"/>
    <w:rsid w:val="002C56E6"/>
    <w:rsid w:val="002D3238"/>
    <w:rsid w:val="003437F8"/>
    <w:rsid w:val="00350BC5"/>
    <w:rsid w:val="00361E11"/>
    <w:rsid w:val="003F0847"/>
    <w:rsid w:val="003F3EEE"/>
    <w:rsid w:val="0040090B"/>
    <w:rsid w:val="0046302A"/>
    <w:rsid w:val="00487D2D"/>
    <w:rsid w:val="00495CC6"/>
    <w:rsid w:val="004C5243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B0917"/>
    <w:rsid w:val="00726546"/>
    <w:rsid w:val="00770F25"/>
    <w:rsid w:val="007A35A8"/>
    <w:rsid w:val="007B0A85"/>
    <w:rsid w:val="007C6A52"/>
    <w:rsid w:val="0082043E"/>
    <w:rsid w:val="00897670"/>
    <w:rsid w:val="008B0E32"/>
    <w:rsid w:val="008D20CA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605B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33374"/>
    <w:rsid w:val="00D432ED"/>
    <w:rsid w:val="00DB3FAD"/>
    <w:rsid w:val="00E61C09"/>
    <w:rsid w:val="00EB3B58"/>
    <w:rsid w:val="00EC7359"/>
    <w:rsid w:val="00EE3054"/>
    <w:rsid w:val="00F00606"/>
    <w:rsid w:val="00F01256"/>
    <w:rsid w:val="00F93E6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28C8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arbourviewpm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rbourviewpm.com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n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0A3406DA04F404D96D1E235449B1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43634-6BBA-428B-9F7D-FB30BD21C3AA}"/>
      </w:docPartPr>
      <w:docPartBody>
        <w:p w:rsidR="00397182" w:rsidRDefault="00D324F9">
          <w:pPr>
            <w:pStyle w:val="20A3406DA04F404D96D1E235449B1A6B"/>
          </w:pPr>
          <w:r w:rsidRPr="00576892">
            <w:t>First Name</w:t>
          </w:r>
        </w:p>
      </w:docPartBody>
    </w:docPart>
    <w:docPart>
      <w:docPartPr>
        <w:name w:val="01C5872D168B414996B2729A5B18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F6E36-16A1-4F28-81F6-8CEE255E6129}"/>
      </w:docPartPr>
      <w:docPartBody>
        <w:p w:rsidR="00397182" w:rsidRDefault="00D324F9">
          <w:pPr>
            <w:pStyle w:val="01C5872D168B414996B2729A5B18BA0E"/>
          </w:pPr>
          <w:r w:rsidRPr="00576892">
            <w:t>Last Name</w:t>
          </w:r>
        </w:p>
      </w:docPartBody>
    </w:docPart>
    <w:docPart>
      <w:docPartPr>
        <w:name w:val="BBE71ADFB7FD44EA95C9720E14EA0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363BB-81D2-4F58-A6B2-AD5B758A2A2C}"/>
      </w:docPartPr>
      <w:docPartBody>
        <w:p w:rsidR="00397182" w:rsidRDefault="00D324F9">
          <w:pPr>
            <w:pStyle w:val="BBE71ADFB7FD44EA95C9720E14EA0C50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AE41922E84C64E0F922FAD8492414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19188-ACA0-4C84-981D-7C38DD7D21AC}"/>
      </w:docPartPr>
      <w:docPartBody>
        <w:p w:rsidR="00397182" w:rsidRDefault="00D324F9">
          <w:pPr>
            <w:pStyle w:val="AE41922E84C64E0F922FAD849241457A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AA9943842964445D9E05907267ECF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415B8-8230-4434-8F6A-D97B984D3FB8}"/>
      </w:docPartPr>
      <w:docPartBody>
        <w:p w:rsidR="00397182" w:rsidRDefault="00D324F9">
          <w:pPr>
            <w:pStyle w:val="AA9943842964445D9E05907267ECF15B"/>
          </w:pPr>
          <w:r w:rsidRPr="00576892">
            <w:t>Email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5C196-09AE-4163-91B6-EA2C3F3E912D}"/>
      </w:docPartPr>
      <w:docPartBody>
        <w:p w:rsidR="00397182" w:rsidRDefault="00D324F9">
          <w:r w:rsidRPr="0004653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4F9"/>
    <w:rsid w:val="00397182"/>
    <w:rsid w:val="00D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A3406DA04F404D96D1E235449B1A6B">
    <w:name w:val="20A3406DA04F404D96D1E235449B1A6B"/>
  </w:style>
  <w:style w:type="paragraph" w:customStyle="1" w:styleId="01C5872D168B414996B2729A5B18BA0E">
    <w:name w:val="01C5872D168B414996B2729A5B18BA0E"/>
  </w:style>
  <w:style w:type="paragraph" w:customStyle="1" w:styleId="BBE71ADFB7FD44EA95C9720E14EA0C50">
    <w:name w:val="BBE71ADFB7FD44EA95C9720E14EA0C50"/>
  </w:style>
  <w:style w:type="paragraph" w:customStyle="1" w:styleId="AE41922E84C64E0F922FAD849241457A">
    <w:name w:val="AE41922E84C64E0F922FAD849241457A"/>
  </w:style>
  <w:style w:type="paragraph" w:customStyle="1" w:styleId="AA9943842964445D9E05907267ECF15B">
    <w:name w:val="AA9943842964445D9E05907267ECF15B"/>
  </w:style>
  <w:style w:type="character" w:styleId="PlaceholderText">
    <w:name w:val="Placeholder Text"/>
    <w:basedOn w:val="DefaultParagraphFont"/>
    <w:uiPriority w:val="99"/>
    <w:semiHidden/>
    <w:rsid w:val="00D324F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FFFFFF"/>
      </a:dk1>
      <a:lt1>
        <a:sysClr val="window" lastClr="000000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6dc4bcd6-49db-4c07-9060-8acfc67cef9f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schemas.microsoft.com/office/infopath/2007/PartnerControls"/>
    <ds:schemaRef ds:uri="http://purl.org/dc/terms/"/>
    <ds:schemaRef ds:uri="fb0879af-3eba-417a-a55a-ffe6dcd6ca7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2021-02-04T15:47:00Z</dcterms:created>
  <dcterms:modified xsi:type="dcterms:W3CDTF">2021-02-04T15:47:00Z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